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63BEC8" w14:textId="5157D3F3" w:rsidR="006B5CAB" w:rsidRDefault="00243773" w:rsidP="002913A0">
      <w:bookmarkStart w:id="0" w:name="_GoBack"/>
      <w:r>
        <w:rPr>
          <w:noProof/>
        </w:rPr>
        <w:drawing>
          <wp:inline distT="0" distB="0" distL="0" distR="0" wp14:anchorId="4F1B0F4C" wp14:editId="365417F6">
            <wp:extent cx="1838325" cy="1644818"/>
            <wp:effectExtent l="0" t="0" r="0" b="0"/>
            <wp:docPr id="3" name="Picture 3" descr="Macintosh HD:Users:jolenedarter:Dropbox:MVRA:MVRA_Logo:Final_MVRA_Logo_April2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olenedarter:Dropbox:MVRA:MVRA_Logo:Final_MVRA_Logo_April201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74" t="18519" r="24630" b="14321"/>
                    <a:stretch/>
                  </pic:blipFill>
                  <pic:spPr bwMode="auto">
                    <a:xfrm>
                      <a:off x="0" y="0"/>
                      <a:ext cx="1839501" cy="164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rFonts w:asciiTheme="minorHAnsi" w:hAnsiTheme="minorHAnsi"/>
          <w:noProof/>
        </w:rPr>
        <w:t xml:space="preserve"> </w:t>
      </w:r>
      <w:r w:rsidR="00B442FC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C3469E" wp14:editId="3623B546">
                <wp:simplePos x="0" y="0"/>
                <wp:positionH relativeFrom="column">
                  <wp:posOffset>77470</wp:posOffset>
                </wp:positionH>
                <wp:positionV relativeFrom="paragraph">
                  <wp:posOffset>5768975</wp:posOffset>
                </wp:positionV>
                <wp:extent cx="6972300" cy="3270250"/>
                <wp:effectExtent l="57150" t="19050" r="76200" b="101600"/>
                <wp:wrapThrough wrapText="bothSides">
                  <wp:wrapPolygon edited="0">
                    <wp:start x="-177" y="-126"/>
                    <wp:lineTo x="-118" y="22145"/>
                    <wp:lineTo x="21718" y="22145"/>
                    <wp:lineTo x="21777" y="-126"/>
                    <wp:lineTo x="-177" y="-126"/>
                  </wp:wrapPolygon>
                </wp:wrapThrough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327025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shade val="51000"/>
                                <a:satMod val="130000"/>
                                <a:alpha val="6000"/>
                              </a:schemeClr>
                            </a:gs>
                            <a:gs pos="80000">
                              <a:schemeClr val="accent1">
                                <a:shade val="93000"/>
                                <a:satMod val="130000"/>
                                <a:alpha val="6000"/>
                              </a:schemeClr>
                            </a:gs>
                            <a:gs pos="100000">
                              <a:schemeClr val="accent1">
                                <a:shade val="94000"/>
                                <a:satMod val="135000"/>
                                <a:alpha val="6000"/>
                              </a:schemeClr>
                            </a:gs>
                          </a:gsLst>
                          <a:lin ang="16200000" scaled="0"/>
                          <a:tileRect/>
                        </a:gra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18201" id="Rectangle 10" o:spid="_x0000_s1026" style="position:absolute;margin-left:6.1pt;margin-top:454.25pt;width:549pt;height:257.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" fillcolor="#254163 [1636]" strokecolor="#4579b8 [3044]">
                <v:fill opacity="3932f" color2="#4477b6 [3012]" o:opacity2="3932f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rect>
            </w:pict>
          </mc:Fallback>
        </mc:AlternateContent>
      </w:r>
      <w:r w:rsidR="00B442FC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9AEFDF" wp14:editId="028241F0">
                <wp:simplePos x="0" y="0"/>
                <wp:positionH relativeFrom="column">
                  <wp:posOffset>4229100</wp:posOffset>
                </wp:positionH>
                <wp:positionV relativeFrom="paragraph">
                  <wp:posOffset>5943600</wp:posOffset>
                </wp:positionV>
                <wp:extent cx="2857500" cy="29718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297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A8295B" w14:textId="1FF23808" w:rsidR="00B442FC" w:rsidRPr="00B442FC" w:rsidRDefault="00B442FC" w:rsidP="00B442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B442FC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Business Membership </w:t>
                            </w:r>
                            <w:r w:rsidRPr="00B442FC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  <w:t>Annual Costs: $250</w:t>
                            </w:r>
                            <w:r w:rsidRPr="00B442FC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71AF8921" w14:textId="00E89FDC" w:rsidR="008B45C6" w:rsidRDefault="003C4FC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 w:rsidR="008B45C6" w:rsidRPr="008B45C6">
                              <w:rPr>
                                <w:rFonts w:ascii="Arial" w:hAnsi="Arial" w:cs="Arial"/>
                              </w:rPr>
                              <w:t>ake checks payable to: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MVRA</w:t>
                            </w:r>
                          </w:p>
                          <w:p w14:paraId="2DE333A2" w14:textId="77777777" w:rsidR="008B45C6" w:rsidRPr="008B45C6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040A5BF" w14:textId="77777777" w:rsidR="008B45C6" w:rsidRPr="008B45C6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B45C6">
                              <w:rPr>
                                <w:rFonts w:ascii="Arial" w:hAnsi="Arial" w:cs="Arial"/>
                              </w:rPr>
                              <w:t>Don’t wish to be a member, but want to help?</w:t>
                            </w:r>
                          </w:p>
                          <w:p w14:paraId="234E22B1" w14:textId="4762849B" w:rsidR="008B45C6" w:rsidRPr="008B45C6" w:rsidRDefault="008B45C6" w:rsidP="00B442FC">
                            <w:pPr>
                              <w:ind w:firstLine="720"/>
                              <w:rPr>
                                <w:rFonts w:ascii="Arial" w:hAnsi="Arial" w:cs="Arial"/>
                              </w:rPr>
                            </w:pPr>
                            <w:r w:rsidRPr="008B45C6">
                              <w:rPr>
                                <w:rFonts w:ascii="Arial" w:hAnsi="Arial" w:cs="Arial"/>
                              </w:rPr>
                              <w:t>___ $25</w:t>
                            </w:r>
                            <w:r w:rsidR="00B442FC">
                              <w:rPr>
                                <w:rFonts w:ascii="Arial" w:hAnsi="Arial" w:cs="Arial"/>
                              </w:rPr>
                              <w:t xml:space="preserve">      ___ $50</w:t>
                            </w:r>
                          </w:p>
                          <w:p w14:paraId="0795B32D" w14:textId="06D7CD78" w:rsidR="008B45C6" w:rsidRPr="008B45C6" w:rsidRDefault="008B45C6" w:rsidP="008B45C6">
                            <w:pPr>
                              <w:ind w:firstLine="720"/>
                              <w:rPr>
                                <w:rFonts w:ascii="Arial" w:hAnsi="Arial" w:cs="Arial"/>
                              </w:rPr>
                            </w:pPr>
                            <w:r w:rsidRPr="008B45C6">
                              <w:rPr>
                                <w:rFonts w:ascii="Arial" w:hAnsi="Arial" w:cs="Arial"/>
                              </w:rPr>
                              <w:t>___ $100</w:t>
                            </w:r>
                            <w:r w:rsidR="00B442FC">
                              <w:rPr>
                                <w:rFonts w:ascii="Arial" w:hAnsi="Arial" w:cs="Arial"/>
                              </w:rPr>
                              <w:t xml:space="preserve">    ___ other amount</w:t>
                            </w:r>
                          </w:p>
                          <w:p w14:paraId="0E535FF8" w14:textId="77777777" w:rsidR="003C4FCE" w:rsidRDefault="003C4FCE" w:rsidP="003C4FC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20822CF" w14:textId="7CB71320" w:rsidR="003C4FCE" w:rsidRPr="009A1B58" w:rsidRDefault="003C4FCE" w:rsidP="003C4FC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br/>
                            </w:r>
                            <w:r w:rsidRPr="009A1B58">
                              <w:rPr>
                                <w:rFonts w:ascii="Arial" w:hAnsi="Arial" w:cs="Arial"/>
                                <w:b/>
                              </w:rPr>
                              <w:t>Questions?</w:t>
                            </w:r>
                            <w:r w:rsidRPr="009A1B58">
                              <w:rPr>
                                <w:rFonts w:ascii="Arial" w:hAnsi="Arial" w:cs="Arial"/>
                              </w:rPr>
                              <w:t xml:space="preserve"> Contact </w:t>
                            </w:r>
                            <w:r w:rsidR="00B46C60">
                              <w:rPr>
                                <w:rFonts w:ascii="Arial" w:hAnsi="Arial" w:cs="Arial"/>
                              </w:rPr>
                              <w:t>Rob Harbin</w:t>
                            </w:r>
                          </w:p>
                          <w:p w14:paraId="7D8AB763" w14:textId="7DF77B04" w:rsidR="003C4FCE" w:rsidRPr="009A1B58" w:rsidRDefault="00B46C60" w:rsidP="003C4FC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        </w:t>
                            </w:r>
                            <w:r w:rsidRPr="00B46C60">
                              <w:rPr>
                                <w:rFonts w:ascii="Arial" w:hAnsi="Arial" w:cs="Arial"/>
                              </w:rPr>
                              <w:t>rtharbin33@gmail.com</w:t>
                            </w:r>
                          </w:p>
                          <w:p w14:paraId="2F9569C9" w14:textId="77777777" w:rsidR="003C4FCE" w:rsidRPr="008B45C6" w:rsidRDefault="003C4FCE" w:rsidP="003C4FC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9AEFDF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33pt;margin-top:468pt;width:225pt;height:23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" filled="f" stroked="f">
                <v:textbox>
                  <w:txbxContent>
                    <w:p w14:paraId="6CA8295B" w14:textId="1FF23808" w:rsidR="00B442FC" w:rsidRPr="00B442FC" w:rsidRDefault="00B442FC" w:rsidP="00B442FC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B442FC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Business Membership </w:t>
                      </w:r>
                      <w:r w:rsidRPr="00B442FC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  <w:t>Annual Costs: $250</w:t>
                      </w:r>
                      <w:r w:rsidRPr="00B442FC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</w:r>
                    </w:p>
                    <w:p w14:paraId="71AF8921" w14:textId="00E89FDC" w:rsidR="008B45C6" w:rsidRDefault="003C4FC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</w:t>
                      </w:r>
                      <w:r w:rsidR="008B45C6" w:rsidRPr="008B45C6">
                        <w:rPr>
                          <w:rFonts w:ascii="Arial" w:hAnsi="Arial" w:cs="Arial"/>
                        </w:rPr>
                        <w:t>ake checks payable to:</w:t>
                      </w:r>
                      <w:r>
                        <w:rPr>
                          <w:rFonts w:ascii="Arial" w:hAnsi="Arial" w:cs="Arial"/>
                        </w:rPr>
                        <w:t xml:space="preserve"> MVRA</w:t>
                      </w:r>
                    </w:p>
                    <w:p w14:paraId="2DE333A2" w14:textId="77777777" w:rsidR="008B45C6" w:rsidRPr="008B45C6" w:rsidRDefault="008B45C6">
                      <w:pPr>
                        <w:rPr>
                          <w:rFonts w:ascii="Arial" w:hAnsi="Arial" w:cs="Arial"/>
                        </w:rPr>
                      </w:pPr>
                    </w:p>
                    <w:p w14:paraId="0040A5BF" w14:textId="77777777" w:rsidR="008B45C6" w:rsidRPr="008B45C6" w:rsidRDefault="008B45C6">
                      <w:pPr>
                        <w:rPr>
                          <w:rFonts w:ascii="Arial" w:hAnsi="Arial" w:cs="Arial"/>
                        </w:rPr>
                      </w:pPr>
                      <w:r w:rsidRPr="008B45C6">
                        <w:rPr>
                          <w:rFonts w:ascii="Arial" w:hAnsi="Arial" w:cs="Arial"/>
                        </w:rPr>
                        <w:t>Don’t wish to be a member, but want to help?</w:t>
                      </w:r>
                    </w:p>
                    <w:p w14:paraId="234E22B1" w14:textId="4762849B" w:rsidR="008B45C6" w:rsidRPr="008B45C6" w:rsidRDefault="008B45C6" w:rsidP="00B442FC">
                      <w:pPr>
                        <w:ind w:firstLine="720"/>
                        <w:rPr>
                          <w:rFonts w:ascii="Arial" w:hAnsi="Arial" w:cs="Arial"/>
                        </w:rPr>
                      </w:pPr>
                      <w:r w:rsidRPr="008B45C6">
                        <w:rPr>
                          <w:rFonts w:ascii="Arial" w:hAnsi="Arial" w:cs="Arial"/>
                        </w:rPr>
                        <w:t>___ $25</w:t>
                      </w:r>
                      <w:r w:rsidR="00B442FC">
                        <w:rPr>
                          <w:rFonts w:ascii="Arial" w:hAnsi="Arial" w:cs="Arial"/>
                        </w:rPr>
                        <w:t xml:space="preserve">      ___ $50</w:t>
                      </w:r>
                    </w:p>
                    <w:p w14:paraId="0795B32D" w14:textId="06D7CD78" w:rsidR="008B45C6" w:rsidRPr="008B45C6" w:rsidRDefault="008B45C6" w:rsidP="008B45C6">
                      <w:pPr>
                        <w:ind w:firstLine="720"/>
                        <w:rPr>
                          <w:rFonts w:ascii="Arial" w:hAnsi="Arial" w:cs="Arial"/>
                        </w:rPr>
                      </w:pPr>
                      <w:r w:rsidRPr="008B45C6">
                        <w:rPr>
                          <w:rFonts w:ascii="Arial" w:hAnsi="Arial" w:cs="Arial"/>
                        </w:rPr>
                        <w:t>___ $100</w:t>
                      </w:r>
                      <w:r w:rsidR="00B442FC">
                        <w:rPr>
                          <w:rFonts w:ascii="Arial" w:hAnsi="Arial" w:cs="Arial"/>
                        </w:rPr>
                        <w:t xml:space="preserve">    ___ other amount</w:t>
                      </w:r>
                    </w:p>
                    <w:p w14:paraId="0E535FF8" w14:textId="77777777" w:rsidR="003C4FCE" w:rsidRDefault="003C4FCE" w:rsidP="003C4FCE">
                      <w:pPr>
                        <w:rPr>
                          <w:rFonts w:ascii="Arial" w:hAnsi="Arial" w:cs="Arial"/>
                        </w:rPr>
                      </w:pPr>
                    </w:p>
                    <w:p w14:paraId="120822CF" w14:textId="7CB71320" w:rsidR="003C4FCE" w:rsidRPr="009A1B58" w:rsidRDefault="003C4FCE" w:rsidP="003C4FC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br/>
                      </w:r>
                      <w:r w:rsidRPr="009A1B58">
                        <w:rPr>
                          <w:rFonts w:ascii="Arial" w:hAnsi="Arial" w:cs="Arial"/>
                          <w:b/>
                        </w:rPr>
                        <w:t>Questions?</w:t>
                      </w:r>
                      <w:r w:rsidRPr="009A1B58">
                        <w:rPr>
                          <w:rFonts w:ascii="Arial" w:hAnsi="Arial" w:cs="Arial"/>
                        </w:rPr>
                        <w:t xml:space="preserve"> Contact </w:t>
                      </w:r>
                      <w:r w:rsidR="00B46C60">
                        <w:rPr>
                          <w:rFonts w:ascii="Arial" w:hAnsi="Arial" w:cs="Arial"/>
                        </w:rPr>
                        <w:t>Rob Harbin</w:t>
                      </w:r>
                    </w:p>
                    <w:p w14:paraId="7D8AB763" w14:textId="7DF77B04" w:rsidR="003C4FCE" w:rsidRPr="009A1B58" w:rsidRDefault="00B46C60" w:rsidP="003C4FC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        </w:t>
                      </w:r>
                      <w:r w:rsidRPr="00B46C60">
                        <w:rPr>
                          <w:rFonts w:ascii="Arial" w:hAnsi="Arial" w:cs="Arial"/>
                        </w:rPr>
                        <w:t>rtharbin33@gmail.com</w:t>
                      </w:r>
                    </w:p>
                    <w:p w14:paraId="2F9569C9" w14:textId="77777777" w:rsidR="003C4FCE" w:rsidRPr="008B45C6" w:rsidRDefault="003C4FCE" w:rsidP="003C4FCE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4FCE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AC8BC7" wp14:editId="05FAFA32">
                <wp:simplePos x="0" y="0"/>
                <wp:positionH relativeFrom="column">
                  <wp:posOffset>0</wp:posOffset>
                </wp:positionH>
                <wp:positionV relativeFrom="paragraph">
                  <wp:posOffset>1943100</wp:posOffset>
                </wp:positionV>
                <wp:extent cx="6972300" cy="41148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0" cy="411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0CCEAA" w14:textId="63FD6747" w:rsidR="005E2860" w:rsidRPr="005E2860" w:rsidRDefault="009D628C" w:rsidP="005E2860">
                            <w:pPr>
                              <w:jc w:val="center"/>
                              <w:rPr>
                                <w:rFonts w:ascii="Arial" w:eastAsiaTheme="minorHAnsi" w:hAnsi="Arial" w:cs="Arial"/>
                                <w:sz w:val="28"/>
                                <w:szCs w:val="28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The Mississippi Valley Running Association is dedicated to building the </w:t>
                            </w:r>
                            <w:r w:rsidR="005E2860" w:rsidRPr="005E286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w:r w:rsidRPr="005E286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tri-state running community through races and fun runs. We then use proceeds from our races to give b</w:t>
                            </w:r>
                            <w:r w:rsidR="00B442F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ack to the community through</w:t>
                            </w:r>
                            <w:r w:rsidRPr="005E286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annual charitable donations</w:t>
                            </w:r>
                            <w:r w:rsidR="005E2860" w:rsidRPr="005E286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and scholarships</w:t>
                            </w:r>
                            <w:r w:rsidRPr="005E286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</w:t>
                            </w:r>
                            <w:r w:rsidR="005E2860" w:rsidRPr="005E286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By partnering with the MVRA as a business member you allow us to continue to </w:t>
                            </w:r>
                            <w:r w:rsidR="005E2860" w:rsidRPr="005E2860"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</w:rPr>
                              <w:t>support running, health and fitness in the tri-state area.</w:t>
                            </w:r>
                          </w:p>
                          <w:p w14:paraId="0C9EFBFB" w14:textId="48E7C012" w:rsidR="008B45C6" w:rsidRPr="005E2860" w:rsidRDefault="009D628C" w:rsidP="005E2860">
                            <w:pPr>
                              <w:rPr>
                                <w:rFonts w:ascii="Arial" w:hAnsi="Arial" w:cs="Arial"/>
                                <w:b/>
                                <w:color w:val="C30000"/>
                                <w:sz w:val="32"/>
                                <w:szCs w:val="32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color w:val="C30000"/>
                                <w:sz w:val="32"/>
                                <w:szCs w:val="32"/>
                              </w:rPr>
                              <w:br/>
                            </w:r>
                            <w:r w:rsidR="008B45C6" w:rsidRPr="005E2860">
                              <w:rPr>
                                <w:rFonts w:ascii="Arial" w:hAnsi="Arial" w:cs="Arial"/>
                                <w:b/>
                                <w:color w:val="C30000"/>
                                <w:sz w:val="32"/>
                                <w:szCs w:val="32"/>
                              </w:rPr>
                              <w:t>WHAT YOU WILL GET</w:t>
                            </w:r>
                            <w:r w:rsidR="005E2860" w:rsidRPr="005E2860">
                              <w:rPr>
                                <w:rFonts w:ascii="Arial" w:hAnsi="Arial" w:cs="Arial"/>
                                <w:b/>
                                <w:color w:val="C30000"/>
                                <w:sz w:val="32"/>
                                <w:szCs w:val="32"/>
                              </w:rPr>
                              <w:t xml:space="preserve"> AS A BUSINESS MEMBER</w:t>
                            </w:r>
                          </w:p>
                          <w:p w14:paraId="4A357E29" w14:textId="77777777" w:rsidR="008B45C6" w:rsidRPr="005E2860" w:rsidRDefault="008B45C6" w:rsidP="00A4784B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Race booth at the following MVRA events</w:t>
                            </w:r>
                          </w:p>
                          <w:p w14:paraId="0135CAA8" w14:textId="701DDA3B" w:rsidR="008B45C6" w:rsidRPr="005E2860" w:rsidRDefault="008B45C6" w:rsidP="00A4784B">
                            <w:pPr>
                              <w:pStyle w:val="ListParagraph"/>
                              <w:numPr>
                                <w:ilvl w:val="1"/>
                                <w:numId w:val="20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Heritage Trail 5K/10K – May </w:t>
                            </w:r>
                            <w:r w:rsidR="00B46C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11</w:t>
                            </w: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</w:p>
                          <w:p w14:paraId="07AC47C1" w14:textId="648384DD" w:rsidR="008B45C6" w:rsidRPr="005E2860" w:rsidRDefault="008B45C6" w:rsidP="00A4784B">
                            <w:pPr>
                              <w:pStyle w:val="ListParagraph"/>
                              <w:numPr>
                                <w:ilvl w:val="1"/>
                                <w:numId w:val="20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Grandview Gallop 4 Mile – June 1</w:t>
                            </w:r>
                            <w:r w:rsidR="00B46C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5</w:t>
                            </w: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</w:p>
                          <w:p w14:paraId="77497DD8" w14:textId="5E503AAD" w:rsidR="008B45C6" w:rsidRPr="005E2860" w:rsidRDefault="008B45C6" w:rsidP="00A4784B">
                            <w:pPr>
                              <w:pStyle w:val="ListParagraph"/>
                              <w:numPr>
                                <w:ilvl w:val="1"/>
                                <w:numId w:val="20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Dubuque Benefit Classic Half Marathon/5K – Sept </w:t>
                            </w:r>
                            <w:r w:rsidR="00B46C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14</w:t>
                            </w: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</w:p>
                          <w:p w14:paraId="596DBECA" w14:textId="08F2747A" w:rsidR="008B45C6" w:rsidRPr="005E2860" w:rsidRDefault="008B45C6" w:rsidP="00A4784B">
                            <w:pPr>
                              <w:pStyle w:val="ListParagraph"/>
                              <w:numPr>
                                <w:ilvl w:val="1"/>
                                <w:numId w:val="20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Iowa Games 5K – January </w:t>
                            </w:r>
                            <w:r w:rsidR="00B46C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2020</w:t>
                            </w:r>
                          </w:p>
                          <w:p w14:paraId="623D4298" w14:textId="77777777" w:rsidR="008B45C6" w:rsidRPr="005E2860" w:rsidRDefault="008B45C6" w:rsidP="00A4784B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Logo on the back of the Heritage Trail and Benefit Classic race shirts</w:t>
                            </w:r>
                          </w:p>
                          <w:p w14:paraId="63309AAE" w14:textId="77777777" w:rsidR="008B45C6" w:rsidRPr="005E2860" w:rsidRDefault="008B45C6" w:rsidP="00A4784B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Three race entries to the MVRA race of your choice ($90-$135 value)</w:t>
                            </w:r>
                          </w:p>
                          <w:p w14:paraId="5AAB00C4" w14:textId="77777777" w:rsidR="008B45C6" w:rsidRPr="005E2860" w:rsidRDefault="008B45C6" w:rsidP="00A4784B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Three MVRA memberships ($45 value)</w:t>
                            </w:r>
                          </w:p>
                          <w:p w14:paraId="6D494D32" w14:textId="77777777" w:rsidR="008B45C6" w:rsidRPr="005E2860" w:rsidRDefault="008B45C6" w:rsidP="00A4784B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E28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Logo on MVRA website with clickable link</w:t>
                            </w:r>
                          </w:p>
                          <w:p w14:paraId="302369E1" w14:textId="477E33A8" w:rsidR="008B45C6" w:rsidRPr="005E2860" w:rsidRDefault="008B45C6" w:rsidP="00A4784B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9EB379A" w14:textId="3F3D0494" w:rsidR="008B45C6" w:rsidRPr="005E2860" w:rsidRDefault="008B45C6" w:rsidP="00A4784B">
                            <w:pPr>
                              <w:rPr>
                                <w:rFonts w:ascii="Arial" w:eastAsiaTheme="minorHAnsi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C8BC7" id="Text Box 5" o:spid="_x0000_s1027" type="#_x0000_t202" style="position:absolute;margin-left:0;margin-top:153pt;width:549pt;height:3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" filled="f" stroked="f">
                <v:textbox>
                  <w:txbxContent>
                    <w:p w14:paraId="130CCEAA" w14:textId="63FD6747" w:rsidR="005E2860" w:rsidRPr="005E2860" w:rsidRDefault="009D628C" w:rsidP="005E2860">
                      <w:pPr>
                        <w:jc w:val="center"/>
                        <w:rPr>
                          <w:rFonts w:ascii="Arial" w:eastAsiaTheme="minorHAnsi" w:hAnsi="Arial" w:cs="Arial"/>
                          <w:sz w:val="28"/>
                          <w:szCs w:val="28"/>
                        </w:rPr>
                      </w:pPr>
                      <w:r w:rsidRPr="005E2860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The Mississippi Valley Running Association is dedicated to building the </w:t>
                      </w:r>
                      <w:r w:rsidR="005E2860" w:rsidRPr="005E2860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w:r w:rsidRPr="005E2860">
                        <w:rPr>
                          <w:rFonts w:ascii="Arial" w:hAnsi="Arial" w:cs="Arial"/>
                          <w:sz w:val="28"/>
                          <w:szCs w:val="28"/>
                        </w:rPr>
                        <w:t>tri-state running community through races and fun runs. We then use proceeds from our races to give b</w:t>
                      </w:r>
                      <w:r w:rsidR="00B442FC">
                        <w:rPr>
                          <w:rFonts w:ascii="Arial" w:hAnsi="Arial" w:cs="Arial"/>
                          <w:sz w:val="28"/>
                          <w:szCs w:val="28"/>
                        </w:rPr>
                        <w:t>ack to the community through</w:t>
                      </w:r>
                      <w:r w:rsidRPr="005E2860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annual charitable donations</w:t>
                      </w:r>
                      <w:r w:rsidR="005E2860" w:rsidRPr="005E2860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and scholarships</w:t>
                      </w:r>
                      <w:r w:rsidRPr="005E2860">
                        <w:rPr>
                          <w:rFonts w:ascii="Arial" w:hAnsi="Arial" w:cs="Arial"/>
                          <w:sz w:val="28"/>
                          <w:szCs w:val="28"/>
                        </w:rPr>
                        <w:t>.</w:t>
                      </w:r>
                      <w:r w:rsidR="005E2860" w:rsidRPr="005E2860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By partnering with the MVRA as a business member you allow us to continue to </w:t>
                      </w:r>
                      <w:r w:rsidR="005E2860" w:rsidRPr="005E2860">
                        <w:rPr>
                          <w:rFonts w:ascii="Arial" w:hAnsi="Arial" w:cs="Arial"/>
                          <w:bCs/>
                          <w:sz w:val="28"/>
                          <w:szCs w:val="28"/>
                        </w:rPr>
                        <w:t>support running, health and fitness in the tri-state area.</w:t>
                      </w:r>
                    </w:p>
                    <w:p w14:paraId="0C9EFBFB" w14:textId="48E7C012" w:rsidR="008B45C6" w:rsidRPr="005E2860" w:rsidRDefault="009D628C" w:rsidP="005E2860">
                      <w:pPr>
                        <w:rPr>
                          <w:rFonts w:ascii="Arial" w:hAnsi="Arial" w:cs="Arial"/>
                          <w:b/>
                          <w:color w:val="C30000"/>
                          <w:sz w:val="32"/>
                          <w:szCs w:val="32"/>
                        </w:rPr>
                      </w:pPr>
                      <w:r w:rsidRPr="005E2860">
                        <w:rPr>
                          <w:rFonts w:ascii="Arial" w:hAnsi="Arial" w:cs="Arial"/>
                          <w:color w:val="C30000"/>
                          <w:sz w:val="32"/>
                          <w:szCs w:val="32"/>
                        </w:rPr>
                        <w:br/>
                      </w:r>
                      <w:r w:rsidR="008B45C6" w:rsidRPr="005E2860">
                        <w:rPr>
                          <w:rFonts w:ascii="Arial" w:hAnsi="Arial" w:cs="Arial"/>
                          <w:b/>
                          <w:color w:val="C30000"/>
                          <w:sz w:val="32"/>
                          <w:szCs w:val="32"/>
                        </w:rPr>
                        <w:t>WHAT YOU WILL GET</w:t>
                      </w:r>
                      <w:r w:rsidR="005E2860" w:rsidRPr="005E2860">
                        <w:rPr>
                          <w:rFonts w:ascii="Arial" w:hAnsi="Arial" w:cs="Arial"/>
                          <w:b/>
                          <w:color w:val="C30000"/>
                          <w:sz w:val="32"/>
                          <w:szCs w:val="32"/>
                        </w:rPr>
                        <w:t xml:space="preserve"> AS A BUSINESS MEMBER</w:t>
                      </w:r>
                    </w:p>
                    <w:p w14:paraId="4A357E29" w14:textId="77777777" w:rsidR="008B45C6" w:rsidRPr="005E2860" w:rsidRDefault="008B45C6" w:rsidP="00A4784B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</w:rPr>
                        <w:t>Race booth at the following MVRA events</w:t>
                      </w:r>
                    </w:p>
                    <w:p w14:paraId="0135CAA8" w14:textId="701DDA3B" w:rsidR="008B45C6" w:rsidRPr="005E2860" w:rsidRDefault="008B45C6" w:rsidP="00A4784B">
                      <w:pPr>
                        <w:pStyle w:val="ListParagraph"/>
                        <w:numPr>
                          <w:ilvl w:val="1"/>
                          <w:numId w:val="20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Heritage Trail 5K/10K – May </w:t>
                      </w:r>
                      <w:r w:rsidR="00B46C60">
                        <w:rPr>
                          <w:rFonts w:ascii="Arial" w:hAnsi="Arial" w:cs="Arial"/>
                          <w:sz w:val="24"/>
                          <w:szCs w:val="24"/>
                        </w:rPr>
                        <w:t>11</w:t>
                      </w: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th</w:t>
                      </w:r>
                    </w:p>
                    <w:p w14:paraId="07AC47C1" w14:textId="648384DD" w:rsidR="008B45C6" w:rsidRPr="005E2860" w:rsidRDefault="008B45C6" w:rsidP="00A4784B">
                      <w:pPr>
                        <w:pStyle w:val="ListParagraph"/>
                        <w:numPr>
                          <w:ilvl w:val="1"/>
                          <w:numId w:val="20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</w:rPr>
                        <w:t>Grandview Gallop 4 Mile – June 1</w:t>
                      </w:r>
                      <w:r w:rsidR="00B46C60">
                        <w:rPr>
                          <w:rFonts w:ascii="Arial" w:hAnsi="Arial" w:cs="Arial"/>
                          <w:sz w:val="24"/>
                          <w:szCs w:val="24"/>
                        </w:rPr>
                        <w:t>5</w:t>
                      </w: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th</w:t>
                      </w:r>
                    </w:p>
                    <w:p w14:paraId="77497DD8" w14:textId="5E503AAD" w:rsidR="008B45C6" w:rsidRPr="005E2860" w:rsidRDefault="008B45C6" w:rsidP="00A4784B">
                      <w:pPr>
                        <w:pStyle w:val="ListParagraph"/>
                        <w:numPr>
                          <w:ilvl w:val="1"/>
                          <w:numId w:val="20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Dubuque Benefit Classic Half Marathon/5K – Sept </w:t>
                      </w:r>
                      <w:r w:rsidR="00B46C60">
                        <w:rPr>
                          <w:rFonts w:ascii="Arial" w:hAnsi="Arial" w:cs="Arial"/>
                          <w:sz w:val="24"/>
                          <w:szCs w:val="24"/>
                        </w:rPr>
                        <w:t>14</w:t>
                      </w: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th</w:t>
                      </w:r>
                    </w:p>
                    <w:p w14:paraId="596DBECA" w14:textId="08F2747A" w:rsidR="008B45C6" w:rsidRPr="005E2860" w:rsidRDefault="008B45C6" w:rsidP="00A4784B">
                      <w:pPr>
                        <w:pStyle w:val="ListParagraph"/>
                        <w:numPr>
                          <w:ilvl w:val="1"/>
                          <w:numId w:val="20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Iowa Games 5K – January </w:t>
                      </w:r>
                      <w:r w:rsidR="00B46C60">
                        <w:rPr>
                          <w:rFonts w:ascii="Arial" w:hAnsi="Arial" w:cs="Arial"/>
                          <w:sz w:val="24"/>
                          <w:szCs w:val="24"/>
                        </w:rPr>
                        <w:t>2020</w:t>
                      </w:r>
                    </w:p>
                    <w:p w14:paraId="623D4298" w14:textId="77777777" w:rsidR="008B45C6" w:rsidRPr="005E2860" w:rsidRDefault="008B45C6" w:rsidP="00A4784B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</w:rPr>
                        <w:t>Logo on the back of the Heritage Trail and Benefit Classic race shirts</w:t>
                      </w:r>
                    </w:p>
                    <w:p w14:paraId="63309AAE" w14:textId="77777777" w:rsidR="008B45C6" w:rsidRPr="005E2860" w:rsidRDefault="008B45C6" w:rsidP="00A4784B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</w:rPr>
                        <w:t>Three race entries to the MVRA race of your choice ($90-$135 value)</w:t>
                      </w:r>
                    </w:p>
                    <w:p w14:paraId="5AAB00C4" w14:textId="77777777" w:rsidR="008B45C6" w:rsidRPr="005E2860" w:rsidRDefault="008B45C6" w:rsidP="00A4784B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</w:rPr>
                        <w:t>Three MVRA memberships ($45 value)</w:t>
                      </w:r>
                    </w:p>
                    <w:p w14:paraId="6D494D32" w14:textId="77777777" w:rsidR="008B45C6" w:rsidRPr="005E2860" w:rsidRDefault="008B45C6" w:rsidP="00A4784B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E2860">
                        <w:rPr>
                          <w:rFonts w:ascii="Arial" w:hAnsi="Arial" w:cs="Arial"/>
                          <w:sz w:val="24"/>
                          <w:szCs w:val="24"/>
                        </w:rPr>
                        <w:t>Logo on MVRA website with clickable link</w:t>
                      </w:r>
                    </w:p>
                    <w:p w14:paraId="302369E1" w14:textId="477E33A8" w:rsidR="008B45C6" w:rsidRPr="005E2860" w:rsidRDefault="008B45C6" w:rsidP="00A4784B">
                      <w:pPr>
                        <w:rPr>
                          <w:rFonts w:ascii="Arial" w:hAnsi="Arial" w:cs="Arial"/>
                        </w:rPr>
                      </w:pPr>
                    </w:p>
                    <w:p w14:paraId="59EB379A" w14:textId="3F3D0494" w:rsidR="008B45C6" w:rsidRPr="005E2860" w:rsidRDefault="008B45C6" w:rsidP="00A4784B">
                      <w:pPr>
                        <w:rPr>
                          <w:rFonts w:ascii="Arial" w:eastAsiaTheme="minorHAnsi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4FCE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D0562A" wp14:editId="40D0BC88">
                <wp:simplePos x="0" y="0"/>
                <wp:positionH relativeFrom="column">
                  <wp:posOffset>342900</wp:posOffset>
                </wp:positionH>
                <wp:positionV relativeFrom="paragraph">
                  <wp:posOffset>8801100</wp:posOffset>
                </wp:positionV>
                <wp:extent cx="6286500" cy="4572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C2A9C0" w14:textId="77777777" w:rsidR="008B45C6" w:rsidRPr="00143417" w:rsidRDefault="008B45C6" w:rsidP="008B45C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C30000"/>
                                <w:sz w:val="36"/>
                                <w:szCs w:val="36"/>
                              </w:rPr>
                            </w:pPr>
                            <w:r w:rsidRPr="00143417">
                              <w:rPr>
                                <w:rFonts w:ascii="Arial" w:hAnsi="Arial" w:cs="Arial"/>
                                <w:b/>
                                <w:color w:val="C30000"/>
                                <w:sz w:val="36"/>
                                <w:szCs w:val="36"/>
                              </w:rPr>
                              <w:t>Thank you for your support!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D0562A" id="Text Box 8" o:spid="_x0000_s1028" type="#_x0000_t202" style="position:absolute;margin-left:27pt;margin-top:693pt;width:495pt;height:36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" filled="f" stroked="f">
                <v:textbox>
                  <w:txbxContent>
                    <w:p w14:paraId="1AC2A9C0" w14:textId="77777777" w:rsidR="008B45C6" w:rsidRPr="00143417" w:rsidRDefault="008B45C6" w:rsidP="008B45C6">
                      <w:pPr>
                        <w:jc w:val="center"/>
                        <w:rPr>
                          <w:rFonts w:ascii="Arial" w:hAnsi="Arial" w:cs="Arial"/>
                          <w:b/>
                          <w:color w:val="C30000"/>
                          <w:sz w:val="36"/>
                          <w:szCs w:val="36"/>
                        </w:rPr>
                      </w:pPr>
                      <w:r w:rsidRPr="00143417">
                        <w:rPr>
                          <w:rFonts w:ascii="Arial" w:hAnsi="Arial" w:cs="Arial"/>
                          <w:b/>
                          <w:color w:val="C30000"/>
                          <w:sz w:val="36"/>
                          <w:szCs w:val="36"/>
                        </w:rPr>
                        <w:t>Thank you for your support!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C4FCE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D059A1" wp14:editId="3D8CBC1C">
                <wp:simplePos x="0" y="0"/>
                <wp:positionH relativeFrom="column">
                  <wp:posOffset>114300</wp:posOffset>
                </wp:positionH>
                <wp:positionV relativeFrom="paragraph">
                  <wp:posOffset>5829300</wp:posOffset>
                </wp:positionV>
                <wp:extent cx="4229100" cy="2857500"/>
                <wp:effectExtent l="0" t="0" r="0" b="127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285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E54F23" w14:textId="77777777" w:rsidR="008B45C6" w:rsidRPr="009A1B58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A1B58">
                              <w:rPr>
                                <w:rFonts w:ascii="Arial" w:hAnsi="Arial" w:cs="Arial"/>
                              </w:rPr>
                              <w:t>N</w:t>
                            </w:r>
                            <w:r w:rsidR="009A1B58">
                              <w:rPr>
                                <w:rFonts w:ascii="Arial" w:hAnsi="Arial" w:cs="Arial"/>
                              </w:rPr>
                              <w:t>AME: _______________________________________</w:t>
                            </w:r>
                          </w:p>
                          <w:p w14:paraId="0419DA52" w14:textId="77777777" w:rsidR="008B45C6" w:rsidRPr="009A1B58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ED91EC7" w14:textId="77777777" w:rsidR="008B45C6" w:rsidRPr="009A1B58" w:rsidRDefault="009A1B58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COMPANY: ________________</w:t>
                            </w:r>
                            <w:r w:rsidR="008B45C6" w:rsidRPr="009A1B58">
                              <w:rPr>
                                <w:rFonts w:ascii="Arial" w:hAnsi="Arial" w:cs="Arial"/>
                              </w:rPr>
                              <w:t>___________________</w:t>
                            </w:r>
                          </w:p>
                          <w:p w14:paraId="1A7EB1D4" w14:textId="77777777" w:rsidR="008B45C6" w:rsidRPr="009A1B58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978DD79" w14:textId="77777777" w:rsidR="008B45C6" w:rsidRPr="009A1B58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A1B58">
                              <w:rPr>
                                <w:rFonts w:ascii="Arial" w:hAnsi="Arial" w:cs="Arial"/>
                              </w:rPr>
                              <w:t>ADDRE</w:t>
                            </w:r>
                            <w:r w:rsidR="009A1B58">
                              <w:rPr>
                                <w:rFonts w:ascii="Arial" w:hAnsi="Arial" w:cs="Arial"/>
                              </w:rPr>
                              <w:t>SS: ________________________</w:t>
                            </w:r>
                            <w:r w:rsidRPr="009A1B58">
                              <w:rPr>
                                <w:rFonts w:ascii="Arial" w:hAnsi="Arial" w:cs="Arial"/>
                              </w:rPr>
                              <w:t>____________</w:t>
                            </w:r>
                          </w:p>
                          <w:p w14:paraId="7CD51B0F" w14:textId="77777777" w:rsidR="008B45C6" w:rsidRPr="009A1B58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67BFFD2" w14:textId="77777777" w:rsidR="008B45C6" w:rsidRPr="009A1B58" w:rsidRDefault="009A1B58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PHONE: ___________________</w:t>
                            </w:r>
                            <w:r w:rsidR="008B45C6" w:rsidRPr="009A1B58">
                              <w:rPr>
                                <w:rFonts w:ascii="Arial" w:hAnsi="Arial" w:cs="Arial"/>
                              </w:rPr>
                              <w:t>___________________</w:t>
                            </w:r>
                          </w:p>
                          <w:p w14:paraId="2E11C806" w14:textId="77777777" w:rsidR="008B45C6" w:rsidRPr="009A1B58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B335283" w14:textId="77777777" w:rsidR="008B45C6" w:rsidRPr="009A1B58" w:rsidRDefault="009A1B58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EMAIL: _________________</w:t>
                            </w:r>
                            <w:r w:rsidR="008B45C6" w:rsidRPr="009A1B58">
                              <w:rPr>
                                <w:rFonts w:ascii="Arial" w:hAnsi="Arial" w:cs="Arial"/>
                              </w:rPr>
                              <w:t>______________________</w:t>
                            </w:r>
                          </w:p>
                          <w:p w14:paraId="7AF15E9A" w14:textId="77777777" w:rsidR="008B45C6" w:rsidRPr="009A1B58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EBBA476" w14:textId="0D68DBB6" w:rsidR="003C4FCE" w:rsidRDefault="003C4FCE" w:rsidP="00B442F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Fill out form and send to: </w:t>
                            </w:r>
                            <w:r w:rsidR="00B442FC">
                              <w:rPr>
                                <w:rFonts w:ascii="Arial" w:hAnsi="Arial" w:cs="Arial"/>
                              </w:rPr>
                              <w:br/>
                            </w:r>
                            <w:r w:rsidR="00B46C60" w:rsidRPr="00B46C60">
                              <w:rPr>
                                <w:rFonts w:ascii="Arial" w:hAnsi="Arial" w:cs="Arial"/>
                              </w:rPr>
                              <w:t>rtharbin33@gmail.com</w:t>
                            </w:r>
                          </w:p>
                          <w:p w14:paraId="4FA0F944" w14:textId="77777777" w:rsidR="003C4FCE" w:rsidRPr="008B45C6" w:rsidRDefault="003C4FCE" w:rsidP="00B442F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or</w:t>
                            </w:r>
                          </w:p>
                          <w:p w14:paraId="6D877A98" w14:textId="77777777" w:rsidR="003C4FCE" w:rsidRPr="008B45C6" w:rsidRDefault="003C4FCE" w:rsidP="00B442F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B45C6">
                              <w:rPr>
                                <w:rFonts w:ascii="Arial" w:hAnsi="Arial" w:cs="Arial"/>
                              </w:rPr>
                              <w:t>MVRA Business Membership</w:t>
                            </w:r>
                          </w:p>
                          <w:p w14:paraId="017711B5" w14:textId="77777777" w:rsidR="003C4FCE" w:rsidRPr="008B45C6" w:rsidRDefault="003C4FCE" w:rsidP="00B442F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B45C6">
                              <w:rPr>
                                <w:rFonts w:ascii="Arial" w:hAnsi="Arial" w:cs="Arial"/>
                              </w:rPr>
                              <w:t>PO Box 854</w:t>
                            </w:r>
                          </w:p>
                          <w:p w14:paraId="4FEF033A" w14:textId="77777777" w:rsidR="003C4FCE" w:rsidRPr="008B45C6" w:rsidRDefault="003C4FCE" w:rsidP="00B442F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B45C6">
                              <w:rPr>
                                <w:rFonts w:ascii="Arial" w:hAnsi="Arial" w:cs="Arial"/>
                              </w:rPr>
                              <w:t>Dubuque, IA 52004-854</w:t>
                            </w:r>
                          </w:p>
                          <w:p w14:paraId="5F3E14A3" w14:textId="6BFC9844" w:rsidR="008B45C6" w:rsidRPr="009A1B58" w:rsidRDefault="008B45C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059A1" id="Text Box 7" o:spid="_x0000_s1029" type="#_x0000_t202" style="position:absolute;margin-left:9pt;margin-top:459pt;width:333pt;height:2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" filled="f" stroked="f">
                <v:textbox>
                  <w:txbxContent>
                    <w:p w14:paraId="7CE54F23" w14:textId="77777777" w:rsidR="008B45C6" w:rsidRPr="009A1B58" w:rsidRDefault="008B45C6">
                      <w:pPr>
                        <w:rPr>
                          <w:rFonts w:ascii="Arial" w:hAnsi="Arial" w:cs="Arial"/>
                        </w:rPr>
                      </w:pPr>
                      <w:r w:rsidRPr="009A1B58">
                        <w:rPr>
                          <w:rFonts w:ascii="Arial" w:hAnsi="Arial" w:cs="Arial"/>
                        </w:rPr>
                        <w:t>N</w:t>
                      </w:r>
                      <w:r w:rsidR="009A1B58">
                        <w:rPr>
                          <w:rFonts w:ascii="Arial" w:hAnsi="Arial" w:cs="Arial"/>
                        </w:rPr>
                        <w:t>AME: _______________________________________</w:t>
                      </w:r>
                    </w:p>
                    <w:p w14:paraId="0419DA52" w14:textId="77777777" w:rsidR="008B45C6" w:rsidRPr="009A1B58" w:rsidRDefault="008B45C6">
                      <w:pPr>
                        <w:rPr>
                          <w:rFonts w:ascii="Arial" w:hAnsi="Arial" w:cs="Arial"/>
                        </w:rPr>
                      </w:pPr>
                    </w:p>
                    <w:p w14:paraId="6ED91EC7" w14:textId="77777777" w:rsidR="008B45C6" w:rsidRPr="009A1B58" w:rsidRDefault="009A1B58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COMPANY: ________________</w:t>
                      </w:r>
                      <w:r w:rsidR="008B45C6" w:rsidRPr="009A1B58">
                        <w:rPr>
                          <w:rFonts w:ascii="Arial" w:hAnsi="Arial" w:cs="Arial"/>
                        </w:rPr>
                        <w:t>___________________</w:t>
                      </w:r>
                    </w:p>
                    <w:p w14:paraId="1A7EB1D4" w14:textId="77777777" w:rsidR="008B45C6" w:rsidRPr="009A1B58" w:rsidRDefault="008B45C6">
                      <w:pPr>
                        <w:rPr>
                          <w:rFonts w:ascii="Arial" w:hAnsi="Arial" w:cs="Arial"/>
                        </w:rPr>
                      </w:pPr>
                    </w:p>
                    <w:p w14:paraId="0978DD79" w14:textId="77777777" w:rsidR="008B45C6" w:rsidRPr="009A1B58" w:rsidRDefault="008B45C6">
                      <w:pPr>
                        <w:rPr>
                          <w:rFonts w:ascii="Arial" w:hAnsi="Arial" w:cs="Arial"/>
                        </w:rPr>
                      </w:pPr>
                      <w:r w:rsidRPr="009A1B58">
                        <w:rPr>
                          <w:rFonts w:ascii="Arial" w:hAnsi="Arial" w:cs="Arial"/>
                        </w:rPr>
                        <w:t>ADDRE</w:t>
                      </w:r>
                      <w:r w:rsidR="009A1B58">
                        <w:rPr>
                          <w:rFonts w:ascii="Arial" w:hAnsi="Arial" w:cs="Arial"/>
                        </w:rPr>
                        <w:t>SS: ________________________</w:t>
                      </w:r>
                      <w:r w:rsidRPr="009A1B58">
                        <w:rPr>
                          <w:rFonts w:ascii="Arial" w:hAnsi="Arial" w:cs="Arial"/>
                        </w:rPr>
                        <w:t>____________</w:t>
                      </w:r>
                    </w:p>
                    <w:p w14:paraId="7CD51B0F" w14:textId="77777777" w:rsidR="008B45C6" w:rsidRPr="009A1B58" w:rsidRDefault="008B45C6">
                      <w:pPr>
                        <w:rPr>
                          <w:rFonts w:ascii="Arial" w:hAnsi="Arial" w:cs="Arial"/>
                        </w:rPr>
                      </w:pPr>
                    </w:p>
                    <w:p w14:paraId="167BFFD2" w14:textId="77777777" w:rsidR="008B45C6" w:rsidRPr="009A1B58" w:rsidRDefault="009A1B58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PHONE: ___________________</w:t>
                      </w:r>
                      <w:r w:rsidR="008B45C6" w:rsidRPr="009A1B58">
                        <w:rPr>
                          <w:rFonts w:ascii="Arial" w:hAnsi="Arial" w:cs="Arial"/>
                        </w:rPr>
                        <w:t>___________________</w:t>
                      </w:r>
                    </w:p>
                    <w:p w14:paraId="2E11C806" w14:textId="77777777" w:rsidR="008B45C6" w:rsidRPr="009A1B58" w:rsidRDefault="008B45C6">
                      <w:pPr>
                        <w:rPr>
                          <w:rFonts w:ascii="Arial" w:hAnsi="Arial" w:cs="Arial"/>
                        </w:rPr>
                      </w:pPr>
                    </w:p>
                    <w:p w14:paraId="7B335283" w14:textId="77777777" w:rsidR="008B45C6" w:rsidRPr="009A1B58" w:rsidRDefault="009A1B58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EMAIL: _________________</w:t>
                      </w:r>
                      <w:r w:rsidR="008B45C6" w:rsidRPr="009A1B58">
                        <w:rPr>
                          <w:rFonts w:ascii="Arial" w:hAnsi="Arial" w:cs="Arial"/>
                        </w:rPr>
                        <w:t>______________________</w:t>
                      </w:r>
                    </w:p>
                    <w:p w14:paraId="7AF15E9A" w14:textId="77777777" w:rsidR="008B45C6" w:rsidRPr="009A1B58" w:rsidRDefault="008B45C6">
                      <w:pPr>
                        <w:rPr>
                          <w:rFonts w:ascii="Arial" w:hAnsi="Arial" w:cs="Arial"/>
                        </w:rPr>
                      </w:pPr>
                    </w:p>
                    <w:p w14:paraId="0EBBA476" w14:textId="0D68DBB6" w:rsidR="003C4FCE" w:rsidRDefault="003C4FCE" w:rsidP="00B442F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Fill out form and send to: </w:t>
                      </w:r>
                      <w:r w:rsidR="00B442FC">
                        <w:rPr>
                          <w:rFonts w:ascii="Arial" w:hAnsi="Arial" w:cs="Arial"/>
                        </w:rPr>
                        <w:br/>
                      </w:r>
                      <w:r w:rsidR="00B46C60" w:rsidRPr="00B46C60">
                        <w:rPr>
                          <w:rFonts w:ascii="Arial" w:hAnsi="Arial" w:cs="Arial"/>
                        </w:rPr>
                        <w:t>rtharbin33@gmail.com</w:t>
                      </w:r>
                    </w:p>
                    <w:p w14:paraId="4FA0F944" w14:textId="77777777" w:rsidR="003C4FCE" w:rsidRPr="008B45C6" w:rsidRDefault="003C4FCE" w:rsidP="00B442F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or</w:t>
                      </w:r>
                    </w:p>
                    <w:p w14:paraId="6D877A98" w14:textId="77777777" w:rsidR="003C4FCE" w:rsidRPr="008B45C6" w:rsidRDefault="003C4FCE" w:rsidP="00B442F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B45C6">
                        <w:rPr>
                          <w:rFonts w:ascii="Arial" w:hAnsi="Arial" w:cs="Arial"/>
                        </w:rPr>
                        <w:t>MVRA Business Membership</w:t>
                      </w:r>
                    </w:p>
                    <w:p w14:paraId="017711B5" w14:textId="77777777" w:rsidR="003C4FCE" w:rsidRPr="008B45C6" w:rsidRDefault="003C4FCE" w:rsidP="00B442F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B45C6">
                        <w:rPr>
                          <w:rFonts w:ascii="Arial" w:hAnsi="Arial" w:cs="Arial"/>
                        </w:rPr>
                        <w:t>PO Box 854</w:t>
                      </w:r>
                    </w:p>
                    <w:p w14:paraId="4FEF033A" w14:textId="77777777" w:rsidR="003C4FCE" w:rsidRPr="008B45C6" w:rsidRDefault="003C4FCE" w:rsidP="00B442F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B45C6">
                        <w:rPr>
                          <w:rFonts w:ascii="Arial" w:hAnsi="Arial" w:cs="Arial"/>
                        </w:rPr>
                        <w:t>Dubuque, IA 52004-854</w:t>
                      </w:r>
                    </w:p>
                    <w:p w14:paraId="5F3E14A3" w14:textId="6BFC9844" w:rsidR="008B45C6" w:rsidRPr="009A1B58" w:rsidRDefault="008B45C6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4784B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06E883" wp14:editId="5C12A0E3">
                <wp:simplePos x="0" y="0"/>
                <wp:positionH relativeFrom="column">
                  <wp:posOffset>2057400</wp:posOffset>
                </wp:positionH>
                <wp:positionV relativeFrom="paragraph">
                  <wp:posOffset>342900</wp:posOffset>
                </wp:positionV>
                <wp:extent cx="5029200" cy="13716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B2183E" w14:textId="7C9D3746" w:rsidR="008B45C6" w:rsidRPr="00A4784B" w:rsidRDefault="008B45C6" w:rsidP="00A4784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68"/>
                                <w:szCs w:val="68"/>
                              </w:rPr>
                            </w:pPr>
                            <w:r w:rsidRPr="00A4784B">
                              <w:rPr>
                                <w:rFonts w:ascii="Arial" w:hAnsi="Arial" w:cs="Arial"/>
                                <w:b/>
                                <w:sz w:val="68"/>
                                <w:szCs w:val="68"/>
                              </w:rPr>
                              <w:t>201</w:t>
                            </w:r>
                            <w:r w:rsidR="00B46C60">
                              <w:rPr>
                                <w:rFonts w:ascii="Arial" w:hAnsi="Arial" w:cs="Arial"/>
                                <w:b/>
                                <w:sz w:val="68"/>
                                <w:szCs w:val="68"/>
                              </w:rPr>
                              <w:t>9</w:t>
                            </w:r>
                            <w:r w:rsidRPr="00A4784B">
                              <w:rPr>
                                <w:rFonts w:ascii="Arial" w:hAnsi="Arial" w:cs="Arial"/>
                                <w:b/>
                                <w:sz w:val="68"/>
                                <w:szCs w:val="68"/>
                              </w:rPr>
                              <w:t xml:space="preserve"> MVRA </w:t>
                            </w:r>
                            <w:r w:rsidRPr="00A4784B">
                              <w:rPr>
                                <w:rFonts w:ascii="Arial" w:hAnsi="Arial" w:cs="Arial"/>
                                <w:b/>
                                <w:sz w:val="68"/>
                                <w:szCs w:val="68"/>
                              </w:rPr>
                              <w:br/>
                              <w:t>Business Membership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6E883" id="Text Box 4" o:spid="_x0000_s1030" type="#_x0000_t202" style="position:absolute;margin-left:162pt;margin-top:27pt;width:396pt;height:10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" filled="f" stroked="f">
                <v:textbox>
                  <w:txbxContent>
                    <w:p w14:paraId="42B2183E" w14:textId="7C9D3746" w:rsidR="008B45C6" w:rsidRPr="00A4784B" w:rsidRDefault="008B45C6" w:rsidP="00A4784B">
                      <w:pPr>
                        <w:jc w:val="center"/>
                        <w:rPr>
                          <w:rFonts w:ascii="Arial" w:hAnsi="Arial" w:cs="Arial"/>
                          <w:b/>
                          <w:sz w:val="68"/>
                          <w:szCs w:val="68"/>
                        </w:rPr>
                      </w:pPr>
                      <w:r w:rsidRPr="00A4784B">
                        <w:rPr>
                          <w:rFonts w:ascii="Arial" w:hAnsi="Arial" w:cs="Arial"/>
                          <w:b/>
                          <w:sz w:val="68"/>
                          <w:szCs w:val="68"/>
                        </w:rPr>
                        <w:t>201</w:t>
                      </w:r>
                      <w:r w:rsidR="00B46C60">
                        <w:rPr>
                          <w:rFonts w:ascii="Arial" w:hAnsi="Arial" w:cs="Arial"/>
                          <w:b/>
                          <w:sz w:val="68"/>
                          <w:szCs w:val="68"/>
                        </w:rPr>
                        <w:t>9</w:t>
                      </w:r>
                      <w:r w:rsidRPr="00A4784B">
                        <w:rPr>
                          <w:rFonts w:ascii="Arial" w:hAnsi="Arial" w:cs="Arial"/>
                          <w:b/>
                          <w:sz w:val="68"/>
                          <w:szCs w:val="68"/>
                        </w:rPr>
                        <w:t xml:space="preserve"> MVRA </w:t>
                      </w:r>
                      <w:r w:rsidRPr="00A4784B">
                        <w:rPr>
                          <w:rFonts w:ascii="Arial" w:hAnsi="Arial" w:cs="Arial"/>
                          <w:b/>
                          <w:sz w:val="68"/>
                          <w:szCs w:val="68"/>
                        </w:rPr>
                        <w:br/>
                        <w:t>Business Membership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6B5CAB" w:rsidSect="00143417">
      <w:pgSz w:w="12240" w:h="15840"/>
      <w:pgMar w:top="720" w:right="648" w:bottom="720" w:left="64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4B862F" w14:textId="77777777" w:rsidR="00A85D4C" w:rsidRDefault="00A85D4C">
      <w:r>
        <w:separator/>
      </w:r>
    </w:p>
  </w:endnote>
  <w:endnote w:type="continuationSeparator" w:id="0">
    <w:p w14:paraId="2BF9E49C" w14:textId="77777777" w:rsidR="00A85D4C" w:rsidRDefault="00A85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252073" w14:textId="77777777" w:rsidR="00A85D4C" w:rsidRDefault="00A85D4C">
      <w:r>
        <w:separator/>
      </w:r>
    </w:p>
  </w:footnote>
  <w:footnote w:type="continuationSeparator" w:id="0">
    <w:p w14:paraId="6C4E2B90" w14:textId="77777777" w:rsidR="00A85D4C" w:rsidRDefault="00A85D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CE254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580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5D883C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44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C52A28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F66F48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BF0133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A54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B6AA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39681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022D72"/>
    <w:multiLevelType w:val="hybridMultilevel"/>
    <w:tmpl w:val="623641FC"/>
    <w:lvl w:ilvl="0" w:tplc="7FEA90DA">
      <w:start w:val="1"/>
      <w:numFmt w:val="bullet"/>
      <w:pStyle w:val="TableofContentsEntry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3713740"/>
    <w:multiLevelType w:val="multilevel"/>
    <w:tmpl w:val="344822C0"/>
    <w:lvl w:ilvl="0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D15D1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16016F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C1115AA"/>
    <w:multiLevelType w:val="hybridMultilevel"/>
    <w:tmpl w:val="A16C3404"/>
    <w:lvl w:ilvl="0" w:tplc="EC12FF92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ED729E"/>
    <w:multiLevelType w:val="hybridMultilevel"/>
    <w:tmpl w:val="E3945A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33279C2"/>
    <w:multiLevelType w:val="hybridMultilevel"/>
    <w:tmpl w:val="962A7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0B1C9D"/>
    <w:multiLevelType w:val="hybridMultilevel"/>
    <w:tmpl w:val="510CCE18"/>
    <w:lvl w:ilvl="0" w:tplc="FDB6BC0C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104E84"/>
    <w:multiLevelType w:val="hybridMultilevel"/>
    <w:tmpl w:val="061CA1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B1D8B"/>
    <w:multiLevelType w:val="hybridMultilevel"/>
    <w:tmpl w:val="273E0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B873D5"/>
    <w:multiLevelType w:val="hybridMultilevel"/>
    <w:tmpl w:val="0994B5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8"/>
  </w:num>
  <w:num w:numId="14">
    <w:abstractNumId w:val="20"/>
  </w:num>
  <w:num w:numId="15">
    <w:abstractNumId w:val="14"/>
  </w:num>
  <w:num w:numId="16">
    <w:abstractNumId w:val="15"/>
  </w:num>
  <w:num w:numId="17">
    <w:abstractNumId w:val="12"/>
  </w:num>
  <w:num w:numId="18">
    <w:abstractNumId w:val="13"/>
  </w:num>
  <w:num w:numId="19">
    <w:abstractNumId w:val="17"/>
  </w:num>
  <w:num w:numId="20">
    <w:abstractNumId w:val="16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E5"/>
    <w:rsid w:val="000034C8"/>
    <w:rsid w:val="000120E3"/>
    <w:rsid w:val="00037900"/>
    <w:rsid w:val="00050968"/>
    <w:rsid w:val="00054D9C"/>
    <w:rsid w:val="00064ABB"/>
    <w:rsid w:val="0008500C"/>
    <w:rsid w:val="000A0174"/>
    <w:rsid w:val="000A615C"/>
    <w:rsid w:val="000D333F"/>
    <w:rsid w:val="000F759E"/>
    <w:rsid w:val="00143417"/>
    <w:rsid w:val="00152026"/>
    <w:rsid w:val="00153064"/>
    <w:rsid w:val="00166952"/>
    <w:rsid w:val="0018091B"/>
    <w:rsid w:val="00185854"/>
    <w:rsid w:val="001A0764"/>
    <w:rsid w:val="001A73A5"/>
    <w:rsid w:val="001C513D"/>
    <w:rsid w:val="001F3DA2"/>
    <w:rsid w:val="00205840"/>
    <w:rsid w:val="00205897"/>
    <w:rsid w:val="00207A3F"/>
    <w:rsid w:val="002261A3"/>
    <w:rsid w:val="00243773"/>
    <w:rsid w:val="00256107"/>
    <w:rsid w:val="002913A0"/>
    <w:rsid w:val="002A1EC9"/>
    <w:rsid w:val="002D08DA"/>
    <w:rsid w:val="002E724C"/>
    <w:rsid w:val="00311C43"/>
    <w:rsid w:val="00323944"/>
    <w:rsid w:val="003259E7"/>
    <w:rsid w:val="0033010D"/>
    <w:rsid w:val="00345B00"/>
    <w:rsid w:val="00355832"/>
    <w:rsid w:val="003C22EC"/>
    <w:rsid w:val="003C2D2C"/>
    <w:rsid w:val="003C4FCE"/>
    <w:rsid w:val="003D26EA"/>
    <w:rsid w:val="003D5CBC"/>
    <w:rsid w:val="004058E6"/>
    <w:rsid w:val="00426142"/>
    <w:rsid w:val="00435C8C"/>
    <w:rsid w:val="00445DFF"/>
    <w:rsid w:val="00461DD5"/>
    <w:rsid w:val="00467D0D"/>
    <w:rsid w:val="00476A3C"/>
    <w:rsid w:val="00487680"/>
    <w:rsid w:val="004A24B3"/>
    <w:rsid w:val="004A364D"/>
    <w:rsid w:val="004B0FFC"/>
    <w:rsid w:val="004C1CCB"/>
    <w:rsid w:val="004D1C31"/>
    <w:rsid w:val="0050638D"/>
    <w:rsid w:val="0053525C"/>
    <w:rsid w:val="00553550"/>
    <w:rsid w:val="00557DF7"/>
    <w:rsid w:val="00583F92"/>
    <w:rsid w:val="005A0B7A"/>
    <w:rsid w:val="005B07C4"/>
    <w:rsid w:val="005B7D74"/>
    <w:rsid w:val="005E2860"/>
    <w:rsid w:val="005F19A9"/>
    <w:rsid w:val="00607AB7"/>
    <w:rsid w:val="0062037E"/>
    <w:rsid w:val="006301A9"/>
    <w:rsid w:val="00641B4A"/>
    <w:rsid w:val="00653A2A"/>
    <w:rsid w:val="0065629C"/>
    <w:rsid w:val="006740B0"/>
    <w:rsid w:val="006748DD"/>
    <w:rsid w:val="006764F4"/>
    <w:rsid w:val="006A30E5"/>
    <w:rsid w:val="006B2964"/>
    <w:rsid w:val="006B5CAB"/>
    <w:rsid w:val="006E2B39"/>
    <w:rsid w:val="00706858"/>
    <w:rsid w:val="00734C75"/>
    <w:rsid w:val="007526F6"/>
    <w:rsid w:val="007674AE"/>
    <w:rsid w:val="00785129"/>
    <w:rsid w:val="007854B9"/>
    <w:rsid w:val="007979E5"/>
    <w:rsid w:val="007B77C1"/>
    <w:rsid w:val="007C6452"/>
    <w:rsid w:val="007D0A4D"/>
    <w:rsid w:val="007F6DD0"/>
    <w:rsid w:val="00803EA2"/>
    <w:rsid w:val="0082016D"/>
    <w:rsid w:val="00820316"/>
    <w:rsid w:val="00873EB3"/>
    <w:rsid w:val="00882EFF"/>
    <w:rsid w:val="008966A3"/>
    <w:rsid w:val="008B45C6"/>
    <w:rsid w:val="008B5090"/>
    <w:rsid w:val="008C02E2"/>
    <w:rsid w:val="008D762F"/>
    <w:rsid w:val="008E3623"/>
    <w:rsid w:val="008E395A"/>
    <w:rsid w:val="00902ABA"/>
    <w:rsid w:val="0093052A"/>
    <w:rsid w:val="00935283"/>
    <w:rsid w:val="00937B06"/>
    <w:rsid w:val="00961791"/>
    <w:rsid w:val="00973C81"/>
    <w:rsid w:val="00974264"/>
    <w:rsid w:val="00977E9B"/>
    <w:rsid w:val="009A1B58"/>
    <w:rsid w:val="009D628C"/>
    <w:rsid w:val="009E632D"/>
    <w:rsid w:val="00A01022"/>
    <w:rsid w:val="00A0659B"/>
    <w:rsid w:val="00A30AD6"/>
    <w:rsid w:val="00A31337"/>
    <w:rsid w:val="00A4784B"/>
    <w:rsid w:val="00A55198"/>
    <w:rsid w:val="00A85D4C"/>
    <w:rsid w:val="00AC1A9F"/>
    <w:rsid w:val="00AF03CB"/>
    <w:rsid w:val="00AF2167"/>
    <w:rsid w:val="00B21077"/>
    <w:rsid w:val="00B251F8"/>
    <w:rsid w:val="00B3116E"/>
    <w:rsid w:val="00B34E15"/>
    <w:rsid w:val="00B3583B"/>
    <w:rsid w:val="00B442FC"/>
    <w:rsid w:val="00B46C60"/>
    <w:rsid w:val="00B91AF5"/>
    <w:rsid w:val="00BB0A32"/>
    <w:rsid w:val="00BB494C"/>
    <w:rsid w:val="00BD5490"/>
    <w:rsid w:val="00BD6D7E"/>
    <w:rsid w:val="00BE227B"/>
    <w:rsid w:val="00BF40C4"/>
    <w:rsid w:val="00C05296"/>
    <w:rsid w:val="00C070B3"/>
    <w:rsid w:val="00C340F5"/>
    <w:rsid w:val="00C43D00"/>
    <w:rsid w:val="00C65005"/>
    <w:rsid w:val="00CB547E"/>
    <w:rsid w:val="00CB71C9"/>
    <w:rsid w:val="00CC35E1"/>
    <w:rsid w:val="00CD0123"/>
    <w:rsid w:val="00CE0C4C"/>
    <w:rsid w:val="00CE6266"/>
    <w:rsid w:val="00CF164C"/>
    <w:rsid w:val="00D02F61"/>
    <w:rsid w:val="00D03826"/>
    <w:rsid w:val="00D608D8"/>
    <w:rsid w:val="00D7361C"/>
    <w:rsid w:val="00D75AF0"/>
    <w:rsid w:val="00D952AE"/>
    <w:rsid w:val="00DA3D17"/>
    <w:rsid w:val="00DA3DAB"/>
    <w:rsid w:val="00DA7680"/>
    <w:rsid w:val="00DD2511"/>
    <w:rsid w:val="00E10A9A"/>
    <w:rsid w:val="00E128EF"/>
    <w:rsid w:val="00E27281"/>
    <w:rsid w:val="00E63888"/>
    <w:rsid w:val="00E647C2"/>
    <w:rsid w:val="00E7703B"/>
    <w:rsid w:val="00E8006C"/>
    <w:rsid w:val="00E849EC"/>
    <w:rsid w:val="00EB76B8"/>
    <w:rsid w:val="00ED33BD"/>
    <w:rsid w:val="00ED3723"/>
    <w:rsid w:val="00EF7AB2"/>
    <w:rsid w:val="00F4396F"/>
    <w:rsid w:val="00F54792"/>
    <w:rsid w:val="00F71A42"/>
    <w:rsid w:val="00F7760D"/>
    <w:rsid w:val="00F80081"/>
    <w:rsid w:val="00F81DFE"/>
    <w:rsid w:val="00FA47F3"/>
    <w:rsid w:val="00FD719F"/>
    <w:rsid w:val="00FF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FD6A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3D26EA"/>
    <w:pPr>
      <w:keepNext/>
      <w:spacing w:before="120"/>
      <w:outlineLvl w:val="0"/>
    </w:pPr>
    <w:rPr>
      <w:rFonts w:ascii="Trebuchet MS" w:hAnsi="Trebuchet MS" w:cs="Arial"/>
      <w:color w:val="0066CC"/>
      <w:kern w:val="32"/>
      <w:sz w:val="36"/>
      <w:szCs w:val="38"/>
    </w:rPr>
  </w:style>
  <w:style w:type="paragraph" w:styleId="Heading2">
    <w:name w:val="heading 2"/>
    <w:basedOn w:val="Heading1"/>
    <w:next w:val="Normal"/>
    <w:qFormat/>
    <w:rsid w:val="007B77C1"/>
    <w:pPr>
      <w:pBdr>
        <w:top w:val="single" w:sz="18" w:space="6" w:color="003399"/>
      </w:pBdr>
      <w:spacing w:before="240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B5C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B3116E"/>
    <w:pPr>
      <w:spacing w:after="120"/>
    </w:pPr>
    <w:rPr>
      <w:rFonts w:ascii="Verdana" w:hAnsi="Verdana"/>
      <w:sz w:val="20"/>
      <w:szCs w:val="20"/>
    </w:rPr>
  </w:style>
  <w:style w:type="paragraph" w:customStyle="1" w:styleId="NewsletterTitle">
    <w:name w:val="Newsletter Title"/>
    <w:basedOn w:val="Normal"/>
    <w:rsid w:val="006764F4"/>
    <w:pPr>
      <w:jc w:val="center"/>
    </w:pPr>
    <w:rPr>
      <w:rFonts w:ascii="Trebuchet MS" w:hAnsi="Trebuchet MS"/>
      <w:color w:val="0066CC"/>
      <w:sz w:val="60"/>
    </w:rPr>
  </w:style>
  <w:style w:type="paragraph" w:customStyle="1" w:styleId="NewsletterDate">
    <w:name w:val="Newsletter Date"/>
    <w:basedOn w:val="Normal"/>
    <w:rsid w:val="00467D0D"/>
    <w:pPr>
      <w:tabs>
        <w:tab w:val="right" w:pos="10210"/>
      </w:tabs>
      <w:spacing w:before="120" w:after="120"/>
    </w:pPr>
    <w:rPr>
      <w:rFonts w:ascii="Trebuchet MS" w:hAnsi="Trebuchet MS"/>
      <w:b/>
      <w:bCs/>
      <w:color w:val="FFFFFF"/>
      <w:sz w:val="20"/>
      <w:szCs w:val="20"/>
    </w:rPr>
  </w:style>
  <w:style w:type="paragraph" w:customStyle="1" w:styleId="TableofContentsHeading">
    <w:name w:val="Table of Contents Heading"/>
    <w:basedOn w:val="Normal"/>
    <w:rsid w:val="00ED33BD"/>
    <w:pPr>
      <w:spacing w:before="240"/>
    </w:pPr>
    <w:rPr>
      <w:rFonts w:ascii="Trebuchet MS" w:hAnsi="Trebuchet MS"/>
      <w:color w:val="FFFF99"/>
      <w:sz w:val="32"/>
      <w:szCs w:val="32"/>
    </w:rPr>
  </w:style>
  <w:style w:type="paragraph" w:customStyle="1" w:styleId="TableofContentsEntry">
    <w:name w:val="Table of Contents Entry"/>
    <w:basedOn w:val="Normal"/>
    <w:rsid w:val="00F71A42"/>
    <w:pPr>
      <w:numPr>
        <w:numId w:val="1"/>
      </w:numPr>
      <w:spacing w:after="120"/>
    </w:pPr>
    <w:rPr>
      <w:rFonts w:ascii="Verdana" w:hAnsi="Verdana"/>
      <w:color w:val="FFFFFF"/>
      <w:sz w:val="20"/>
      <w:szCs w:val="20"/>
    </w:rPr>
  </w:style>
  <w:style w:type="paragraph" w:customStyle="1" w:styleId="SideBarHeading">
    <w:name w:val="Side Bar Heading"/>
    <w:basedOn w:val="Normal"/>
    <w:rsid w:val="00CE0C4C"/>
    <w:pPr>
      <w:keepNext/>
      <w:spacing w:before="480"/>
    </w:pPr>
    <w:rPr>
      <w:rFonts w:ascii="Trebuchet MS" w:hAnsi="Trebuchet MS"/>
      <w:b/>
      <w:bCs/>
      <w:color w:val="FFFF99"/>
      <w:sz w:val="22"/>
    </w:rPr>
  </w:style>
  <w:style w:type="paragraph" w:customStyle="1" w:styleId="Links">
    <w:name w:val="Links"/>
    <w:basedOn w:val="Normal"/>
    <w:rsid w:val="00902ABA"/>
    <w:pPr>
      <w:spacing w:before="120"/>
    </w:pPr>
    <w:rPr>
      <w:rFonts w:ascii="Verdana" w:hAnsi="Verdana"/>
      <w:color w:val="99CCFF"/>
      <w:sz w:val="20"/>
      <w:szCs w:val="20"/>
    </w:rPr>
  </w:style>
  <w:style w:type="paragraph" w:customStyle="1" w:styleId="LinksDescriptiveText">
    <w:name w:val="Links Descriptive Text"/>
    <w:basedOn w:val="Normal"/>
    <w:rsid w:val="00607AB7"/>
    <w:pPr>
      <w:keepLines/>
    </w:pPr>
    <w:rPr>
      <w:rFonts w:ascii="Verdana" w:hAnsi="Verdana"/>
      <w:b/>
      <w:i/>
      <w:iCs/>
      <w:color w:val="FFFFFF"/>
      <w:sz w:val="16"/>
      <w:szCs w:val="18"/>
    </w:rPr>
  </w:style>
  <w:style w:type="character" w:styleId="Hyperlink">
    <w:name w:val="Hyperlink"/>
    <w:basedOn w:val="DefaultParagraphFont"/>
    <w:rsid w:val="002D08DA"/>
    <w:rPr>
      <w:rFonts w:ascii="Verdana" w:hAnsi="Verdana" w:cs="Times New Roman"/>
      <w:color w:val="99CCFF"/>
      <w:sz w:val="20"/>
      <w:szCs w:val="20"/>
      <w:u w:val="none"/>
    </w:rPr>
  </w:style>
  <w:style w:type="paragraph" w:styleId="BalloonText">
    <w:name w:val="Balloon Text"/>
    <w:basedOn w:val="Normal"/>
    <w:semiHidden/>
    <w:rsid w:val="00E647C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E849EC"/>
    <w:rPr>
      <w:sz w:val="16"/>
      <w:szCs w:val="16"/>
    </w:rPr>
  </w:style>
  <w:style w:type="paragraph" w:styleId="CommentText">
    <w:name w:val="annotation text"/>
    <w:basedOn w:val="Normal"/>
    <w:semiHidden/>
    <w:rsid w:val="00E849EC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E849EC"/>
    <w:rPr>
      <w:b/>
      <w:bCs/>
    </w:rPr>
  </w:style>
  <w:style w:type="character" w:styleId="FollowedHyperlink">
    <w:name w:val="FollowedHyperlink"/>
    <w:basedOn w:val="DefaultParagraphFont"/>
    <w:rsid w:val="00467D0D"/>
    <w:rPr>
      <w:color w:val="800080"/>
      <w:u w:val="single"/>
    </w:rPr>
  </w:style>
  <w:style w:type="paragraph" w:customStyle="1" w:styleId="VolumeandIssue">
    <w:name w:val="Volume and Issue"/>
    <w:basedOn w:val="NewsletterDate"/>
    <w:rsid w:val="00467D0D"/>
    <w:pPr>
      <w:jc w:val="right"/>
    </w:pPr>
  </w:style>
  <w:style w:type="paragraph" w:styleId="ListParagraph">
    <w:name w:val="List Paragraph"/>
    <w:basedOn w:val="Normal"/>
    <w:uiPriority w:val="34"/>
    <w:qFormat/>
    <w:rsid w:val="0015306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\AppData\Roaming\Microsoft\Templates\Business%20e-mail%20newslett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04B89-42D0-47AB-B574-3EE93DC7E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e-mail newsletter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2003-07-31T16:56:00Z</cp:lastPrinted>
  <dcterms:created xsi:type="dcterms:W3CDTF">2019-07-18T20:09:00Z</dcterms:created>
  <dcterms:modified xsi:type="dcterms:W3CDTF">2019-07-18T20:10:00Z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TC010001131033</vt:lpwstr>
  </property>
</Properties>
</file>